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EC79" w14:textId="09E2FEFF" w:rsidR="00C01373" w:rsidRPr="0073073A" w:rsidRDefault="00C01373" w:rsidP="004136C5">
      <w:pPr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  <w:r w:rsidR="00554CD6">
        <w:rPr>
          <w:sz w:val="24"/>
          <w:szCs w:val="20"/>
          <w:u w:val="single"/>
        </w:rPr>
        <w:t>Kleinprojekt</w:t>
      </w:r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200ACB58" w:rsidR="00CF1865" w:rsidRPr="00052FE3" w:rsidRDefault="00CF1865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0CF70C4A" w:rsidR="00C01373" w:rsidRPr="00052FE3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3CA09569" w:rsidR="00C01373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0427690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A7A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Projektpartner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/Kooperation </w:t>
            </w:r>
          </w:p>
          <w:p w14:paraId="0EC0591D" w14:textId="389FFA19" w:rsidR="00C01373" w:rsidRPr="00052FE3" w:rsidRDefault="0073073A" w:rsidP="00A213B8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Mit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welchen Projektpartnern</w:t>
            </w:r>
            <w:r>
              <w:rPr>
                <w:i/>
                <w:iCs/>
                <w:sz w:val="20"/>
                <w:szCs w:val="20"/>
              </w:rPr>
              <w:t xml:space="preserve"> soll 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das Projekt umgesetzt </w:t>
            </w:r>
            <w:r>
              <w:rPr>
                <w:i/>
                <w:iCs/>
                <w:sz w:val="20"/>
                <w:szCs w:val="20"/>
              </w:rPr>
              <w:t xml:space="preserve">werden? </w:t>
            </w:r>
            <w:r w:rsidR="00397CC5">
              <w:rPr>
                <w:i/>
                <w:iCs/>
                <w:sz w:val="20"/>
                <w:szCs w:val="20"/>
              </w:rPr>
              <w:t>Welche weiteren Akteure werden in das Projekt einbezogen?</w:t>
            </w:r>
            <w:r w:rsidR="0036769E">
              <w:rPr>
                <w:i/>
                <w:iCs/>
                <w:sz w:val="20"/>
                <w:szCs w:val="20"/>
              </w:rPr>
              <w:t xml:space="preserve"> In welcher Form?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59E2B609" w:rsidR="00C01373" w:rsidRPr="00052FE3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>
              <w:rPr>
                <w:i/>
                <w:iCs/>
                <w:sz w:val="20"/>
                <w:szCs w:val="20"/>
              </w:rPr>
              <w:t>oder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4F8500AB" w:rsidR="00C01373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 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38686819" w:rsidR="00C01373" w:rsidRPr="00052FE3" w:rsidRDefault="00C01373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373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C01373" w:rsidRPr="00052FE3" w:rsidRDefault="00C01373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 w:rsidR="00496D5C"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C01373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B848FF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C01373" w:rsidRPr="00052FE3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C01373" w:rsidRPr="00052FE3" w:rsidRDefault="00C01373" w:rsidP="00CC7998">
            <w:pPr>
              <w:rPr>
                <w:sz w:val="20"/>
                <w:szCs w:val="20"/>
              </w:rPr>
            </w:pPr>
            <w:bookmarkStart w:id="3" w:name="_GoBack"/>
            <w:bookmarkEnd w:id="3"/>
            <w:r w:rsidRPr="00052FE3">
              <w:rPr>
                <w:b/>
                <w:bCs/>
                <w:sz w:val="20"/>
                <w:szCs w:val="20"/>
              </w:rPr>
              <w:t>Erwartete nachhaltige Wirkung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 für die Region </w:t>
            </w:r>
          </w:p>
          <w:p w14:paraId="16A7BAC5" w14:textId="186E51B7" w:rsidR="00876CEB" w:rsidRPr="00052FE3" w:rsidRDefault="00076605" w:rsidP="0007660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="00876CEB"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 w:rsidR="00397CC5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 w:rsidR="0073073A"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  <w:tr w:rsidR="00C01373" w:rsidRPr="00052FE3" w14:paraId="2DABAF0F" w14:textId="77777777" w:rsidTr="00052FE3">
        <w:tc>
          <w:tcPr>
            <w:tcW w:w="9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5FFE4C" w14:textId="77777777" w:rsidR="00C01373" w:rsidRPr="00052FE3" w:rsidRDefault="00C01373" w:rsidP="00E3498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576F4567" w14:textId="77777777" w:rsidTr="00052FE3"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14:paraId="2E679942" w14:textId="0825E19E" w:rsidR="00C01373" w:rsidRPr="00052FE3" w:rsidRDefault="00527F15" w:rsidP="00527F15">
            <w:pPr>
              <w:jc w:val="center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Wird von </w:t>
            </w:r>
            <w:r w:rsidR="0031199B">
              <w:rPr>
                <w:i/>
                <w:iCs/>
                <w:sz w:val="20"/>
                <w:szCs w:val="20"/>
              </w:rPr>
              <w:t>der Öko-Modellregion ausgefüllt</w:t>
            </w:r>
            <w:r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01373" w:rsidRPr="00052FE3" w14:paraId="2400F96D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AEA5D" w14:textId="4F940ACD" w:rsidR="00397CC5" w:rsidRPr="00EE5CB2" w:rsidRDefault="00527F15" w:rsidP="00EE5CB2">
            <w:pPr>
              <w:rPr>
                <w:rStyle w:val="Platzhaltertext1"/>
                <w:rFonts w:cs="Arial"/>
                <w:color w:val="auto"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Entscheidungskriterien und Entwicklungsziele der Öko-Modellregion</w:t>
            </w:r>
          </w:p>
          <w:p w14:paraId="15F15360" w14:textId="29819FF1" w:rsidR="00EE5CB2" w:rsidRPr="00052FE3" w:rsidRDefault="00EE5CB2" w:rsidP="00D97121">
            <w:pPr>
              <w:shd w:val="clear" w:color="auto" w:fill="FFFFFF"/>
              <w:spacing w:before="100" w:beforeAutospacing="1" w:after="120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>Entscheidungskriterien für die Auswahl der geförderten Kleinprojekte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14:paraId="4E023F58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Beitrag zur Stärkung regionaler Bio-Wertschöpfungsketten</w:t>
            </w:r>
          </w:p>
          <w:p w14:paraId="474502E9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Beitrag zur Bewusstseinsbildung mit Öffentlichkeitswirkung</w:t>
            </w:r>
          </w:p>
          <w:p w14:paraId="3D8D8CB8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Verbesserung der regionalen Versorgung mit Bio-Lebensmitteln</w:t>
            </w:r>
          </w:p>
          <w:p w14:paraId="7A5C5425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Langfristige Wirkung in der Region</w:t>
            </w:r>
          </w:p>
          <w:p w14:paraId="4314FF76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Kooperationsgrad und Vernetzung</w:t>
            </w:r>
          </w:p>
          <w:p w14:paraId="17991AA0" w14:textId="77777777" w:rsidR="006962A0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>Innovativer oder sozialer/pädagogischer/integrativer Ansatz des Projekts</w:t>
            </w:r>
          </w:p>
          <w:p w14:paraId="5BAFC1D3" w14:textId="77777777" w:rsidR="00E00E2F" w:rsidRPr="006962A0" w:rsidRDefault="006962A0" w:rsidP="006962A0">
            <w:pPr>
              <w:pStyle w:val="Listenabsatz"/>
              <w:numPr>
                <w:ilvl w:val="0"/>
                <w:numId w:val="14"/>
              </w:numPr>
              <w:spacing w:line="240" w:lineRule="auto"/>
              <w:rPr>
                <w:sz w:val="20"/>
                <w:szCs w:val="20"/>
              </w:rPr>
            </w:pPr>
            <w:r w:rsidRPr="006962A0">
              <w:rPr>
                <w:sz w:val="20"/>
                <w:szCs w:val="20"/>
              </w:rPr>
              <w:t xml:space="preserve">Nachhaltigkeitswirkung und/oder Beitrag zum </w:t>
            </w:r>
            <w:proofErr w:type="spellStart"/>
            <w:r w:rsidRPr="006962A0">
              <w:rPr>
                <w:sz w:val="20"/>
                <w:szCs w:val="20"/>
              </w:rPr>
              <w:t>Tierwohl</w:t>
            </w:r>
            <w:proofErr w:type="spellEnd"/>
            <w:r w:rsidRPr="006962A0">
              <w:rPr>
                <w:sz w:val="20"/>
                <w:szCs w:val="20"/>
              </w:rPr>
              <w:t>.</w:t>
            </w:r>
          </w:p>
          <w:p w14:paraId="08A1031C" w14:textId="2BA107AA" w:rsidR="006962A0" w:rsidRPr="00052FE3" w:rsidRDefault="006962A0" w:rsidP="006962A0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8700" w14:textId="77777777" w:rsidR="004601EC" w:rsidRDefault="004601EC" w:rsidP="00C8038F">
      <w:r>
        <w:separator/>
      </w:r>
    </w:p>
  </w:endnote>
  <w:endnote w:type="continuationSeparator" w:id="0">
    <w:p w14:paraId="5C501E09" w14:textId="77777777" w:rsidR="004601EC" w:rsidRDefault="004601EC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B856" w14:textId="77777777" w:rsidR="004601EC" w:rsidRDefault="004601EC" w:rsidP="00C8038F">
      <w:r>
        <w:separator/>
      </w:r>
    </w:p>
  </w:footnote>
  <w:footnote w:type="continuationSeparator" w:id="0">
    <w:p w14:paraId="68E144C9" w14:textId="77777777" w:rsidR="004601EC" w:rsidRDefault="004601EC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0B66" w14:textId="74933B38" w:rsidR="00C01373" w:rsidRPr="002612EF" w:rsidRDefault="002612EF" w:rsidP="001B2A0D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rPr>
        <w:sz w:val="20"/>
      </w:rPr>
    </w:pPr>
    <w:bookmarkStart w:id="0" w:name="_MailEndCompose"/>
    <w:r>
      <w:rPr>
        <w:noProof/>
      </w:rPr>
      <w:drawing>
        <wp:anchor distT="0" distB="0" distL="114300" distR="114300" simplePos="0" relativeHeight="251660288" behindDoc="0" locked="0" layoutInCell="1" allowOverlap="1" wp14:anchorId="3420529B" wp14:editId="4CBB7EF2">
          <wp:simplePos x="0" y="0"/>
          <wp:positionH relativeFrom="column">
            <wp:posOffset>3509010</wp:posOffset>
          </wp:positionH>
          <wp:positionV relativeFrom="paragraph">
            <wp:posOffset>-76200</wp:posOffset>
          </wp:positionV>
          <wp:extent cx="2962275" cy="417195"/>
          <wp:effectExtent l="0" t="0" r="9525" b="190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allgaeu-kempten-black-rechtsbuendi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08790EE" wp14:editId="0969F08D">
          <wp:simplePos x="0" y="0"/>
          <wp:positionH relativeFrom="margin">
            <wp:posOffset>-15875</wp:posOffset>
          </wp:positionH>
          <wp:positionV relativeFrom="margin">
            <wp:posOffset>-927735</wp:posOffset>
          </wp:positionV>
          <wp:extent cx="771525" cy="771525"/>
          <wp:effectExtent l="0" t="0" r="9525" b="9525"/>
          <wp:wrapSquare wrapText="bothSides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Text5"/>
    <w:bookmarkStart w:id="2" w:name="Entwurf"/>
    <w:bookmarkEnd w:id="0"/>
    <w:bookmarkEnd w:id="1"/>
    <w:bookmarkEnd w:id="2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243D0581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55A6E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 w:rsidR="00C55892">
      <w:t>Ö</w:t>
    </w:r>
    <w:r w:rsidR="00C55892" w:rsidRPr="002612EF">
      <w:rPr>
        <w:sz w:val="20"/>
      </w:rPr>
      <w:t>ko-Modellregion Oberallgäu Kempten</w:t>
    </w:r>
  </w:p>
  <w:p w14:paraId="4B9F9D3E" w14:textId="5652C0FD" w:rsidR="00C55892" w:rsidRDefault="00C55892" w:rsidP="00DC3732">
    <w:pPr>
      <w:pStyle w:val="Kopfzeile"/>
      <w:tabs>
        <w:tab w:val="clear" w:pos="4536"/>
        <w:tab w:val="clear" w:pos="9072"/>
        <w:tab w:val="left" w:pos="4113"/>
      </w:tabs>
      <w:spacing w:after="600" w:line="240" w:lineRule="auto"/>
    </w:pPr>
    <w:r w:rsidRPr="002612EF">
      <w:rPr>
        <w:sz w:val="20"/>
      </w:rPr>
      <w:t>V</w:t>
    </w:r>
    <w:r w:rsidR="002612EF" w:rsidRPr="002612EF">
      <w:rPr>
        <w:sz w:val="20"/>
      </w:rPr>
      <w:t>erfügungsrahmen Ökoprojekte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1C8"/>
    <w:multiLevelType w:val="hybridMultilevel"/>
    <w:tmpl w:val="704C87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1"/>
  </w:num>
  <w:num w:numId="5">
    <w:abstractNumId w:val="9"/>
  </w:num>
  <w:num w:numId="6">
    <w:abstractNumId w:val="12"/>
  </w:num>
  <w:num w:numId="7">
    <w:abstractNumId w:val="13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  <w:num w:numId="12">
    <w:abstractNumId w:val="10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2EF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1199B"/>
    <w:rsid w:val="00317F49"/>
    <w:rsid w:val="003229CE"/>
    <w:rsid w:val="0032500B"/>
    <w:rsid w:val="003347D0"/>
    <w:rsid w:val="00335BBD"/>
    <w:rsid w:val="0036769E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62A0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649EB"/>
    <w:rsid w:val="00773668"/>
    <w:rsid w:val="007737D5"/>
    <w:rsid w:val="0078687D"/>
    <w:rsid w:val="007A7D2E"/>
    <w:rsid w:val="007C712A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60C6"/>
    <w:rsid w:val="008B1358"/>
    <w:rsid w:val="008C207A"/>
    <w:rsid w:val="008E0246"/>
    <w:rsid w:val="008E0373"/>
    <w:rsid w:val="008E2ACF"/>
    <w:rsid w:val="008E6E98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D3CD2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P_04_Projektkurzbeschreibung_LAG_2018.dotx</Template>
  <TotalTime>0</TotalTime>
  <Pages>1</Pages>
  <Words>202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DIEM Sarah</cp:lastModifiedBy>
  <cp:revision>20</cp:revision>
  <cp:lastPrinted>2015-02-26T14:22:00Z</cp:lastPrinted>
  <dcterms:created xsi:type="dcterms:W3CDTF">2020-08-03T10:50:00Z</dcterms:created>
  <dcterms:modified xsi:type="dcterms:W3CDTF">2024-10-22T10:03:00Z</dcterms:modified>
</cp:coreProperties>
</file>